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AAF79" w14:textId="467A1487" w:rsidR="007A0687" w:rsidRPr="007A0687" w:rsidRDefault="007A0687" w:rsidP="007A0687">
      <w:pPr>
        <w:jc w:val="center"/>
        <w:rPr>
          <w:b/>
          <w:bCs/>
          <w:u w:val="single"/>
        </w:rPr>
      </w:pPr>
      <w:r w:rsidRPr="007A0687">
        <w:rPr>
          <w:b/>
          <w:bCs/>
          <w:u w:val="single"/>
        </w:rPr>
        <w:t>APPLICATION FOR DONATION FROM THE CIT</w:t>
      </w:r>
      <w:r w:rsidR="000939CB">
        <w:rPr>
          <w:b/>
          <w:bCs/>
          <w:u w:val="single"/>
        </w:rPr>
        <w:t>Y</w:t>
      </w:r>
      <w:r w:rsidRPr="007A0687">
        <w:rPr>
          <w:b/>
          <w:bCs/>
          <w:u w:val="single"/>
        </w:rPr>
        <w:t xml:space="preserve"> COMMISSION</w:t>
      </w: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521"/>
        <w:gridCol w:w="2761"/>
        <w:gridCol w:w="1680"/>
        <w:gridCol w:w="2399"/>
      </w:tblGrid>
      <w:tr w:rsidR="0090596C" w:rsidRPr="0090596C" w14:paraId="284A9F1B" w14:textId="77777777" w:rsidTr="002D49A2">
        <w:trPr>
          <w:gridBefore w:val="1"/>
          <w:wBefore w:w="57" w:type="pct"/>
        </w:trPr>
        <w:tc>
          <w:tcPr>
            <w:tcW w:w="4943" w:type="pct"/>
            <w:gridSpan w:val="4"/>
            <w:shd w:val="clear" w:color="auto" w:fill="008000"/>
          </w:tcPr>
          <w:p w14:paraId="3804B96F" w14:textId="0018F224" w:rsidR="00650259" w:rsidRPr="000939CB" w:rsidRDefault="00CD5E78" w:rsidP="0090596C">
            <w:pPr>
              <w:pStyle w:val="Heading1"/>
              <w:rPr>
                <w:sz w:val="24"/>
                <w:szCs w:val="24"/>
              </w:rPr>
            </w:pPr>
            <w:r w:rsidRPr="000939CB">
              <w:rPr>
                <w:sz w:val="24"/>
                <w:szCs w:val="24"/>
              </w:rPr>
              <w:t xml:space="preserve">Name and address of proposed Grantee </w:t>
            </w:r>
            <w:r w:rsidR="007A0687" w:rsidRPr="000939CB">
              <w:rPr>
                <w:sz w:val="24"/>
                <w:szCs w:val="24"/>
              </w:rPr>
              <w:t xml:space="preserve">(Grantee </w:t>
            </w:r>
            <w:r w:rsidRPr="000939CB">
              <w:rPr>
                <w:sz w:val="24"/>
                <w:szCs w:val="24"/>
              </w:rPr>
              <w:t>must be a nonprofit entity)</w:t>
            </w:r>
          </w:p>
        </w:tc>
      </w:tr>
      <w:tr w:rsidR="00650259" w:rsidRPr="00846B76" w14:paraId="5CD2008D" w14:textId="77777777" w:rsidTr="00CD5E78">
        <w:trPr>
          <w:gridBefore w:val="1"/>
          <w:wBefore w:w="57" w:type="pct"/>
        </w:trPr>
        <w:tc>
          <w:tcPr>
            <w:tcW w:w="1331" w:type="pct"/>
            <w:vAlign w:val="bottom"/>
          </w:tcPr>
          <w:p w14:paraId="51C6A919" w14:textId="10A12D48" w:rsidR="00650259" w:rsidRPr="00846B76" w:rsidRDefault="00CD5E78" w:rsidP="0090596C">
            <w:pPr>
              <w:pStyle w:val="NormalIndent"/>
            </w:pPr>
            <w:r>
              <w:t>Name</w:t>
            </w:r>
          </w:p>
        </w:tc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4D51F93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3E467AE" w14:textId="77777777" w:rsidTr="00CD5E78">
        <w:trPr>
          <w:gridBefore w:val="1"/>
          <w:wBefore w:w="57" w:type="pct"/>
        </w:trPr>
        <w:sdt>
          <w:sdtPr>
            <w:id w:val="572943512"/>
            <w:placeholder>
              <w:docPart w:val="105E2B51AFAA4209A05378A41DD9D3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vAlign w:val="bottom"/>
              </w:tcPr>
              <w:p w14:paraId="113D9A0C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034B897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CD47615" w14:textId="77777777" w:rsidTr="00CD5E78">
        <w:trPr>
          <w:gridBefore w:val="1"/>
          <w:wBefore w:w="57" w:type="pct"/>
        </w:trPr>
        <w:sdt>
          <w:sdtPr>
            <w:id w:val="-521243642"/>
            <w:placeholder>
              <w:docPart w:val="879C1CF8A74048CDAFAA7FCACCB00B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vAlign w:val="bottom"/>
              </w:tcPr>
              <w:p w14:paraId="6C6A3775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41DE6BA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FD8980A" w14:textId="77777777" w:rsidTr="00CD5E78">
        <w:trPr>
          <w:gridBefore w:val="1"/>
          <w:wBefore w:w="57" w:type="pct"/>
        </w:trPr>
        <w:sdt>
          <w:sdtPr>
            <w:id w:val="83577009"/>
            <w:placeholder>
              <w:docPart w:val="89AC3600C5AA431BB96D29712334B0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vAlign w:val="bottom"/>
              </w:tcPr>
              <w:p w14:paraId="4DC2AEA3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58" w:type="pct"/>
            <w:tcBorders>
              <w:bottom w:val="single" w:sz="4" w:space="0" w:color="auto"/>
            </w:tcBorders>
            <w:vAlign w:val="bottom"/>
          </w:tcPr>
          <w:p w14:paraId="40B28718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887" w:type="pct"/>
            <w:vAlign w:val="bottom"/>
          </w:tcPr>
          <w:p w14:paraId="1BF5826E" w14:textId="73636EFF" w:rsidR="00650259" w:rsidRPr="00846B76" w:rsidRDefault="00CD5E78" w:rsidP="0090596C">
            <w:r>
              <w:t>Email</w:t>
            </w:r>
          </w:p>
        </w:tc>
        <w:tc>
          <w:tcPr>
            <w:tcW w:w="1267" w:type="pct"/>
            <w:tcBorders>
              <w:bottom w:val="single" w:sz="4" w:space="0" w:color="auto"/>
            </w:tcBorders>
            <w:vAlign w:val="bottom"/>
          </w:tcPr>
          <w:p w14:paraId="3499803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799D358" w14:textId="77777777" w:rsidTr="00CD5E78">
        <w:trPr>
          <w:gridBefore w:val="1"/>
          <w:wBefore w:w="57" w:type="pct"/>
          <w:trHeight w:val="54"/>
        </w:trPr>
        <w:tc>
          <w:tcPr>
            <w:tcW w:w="4943" w:type="pct"/>
            <w:gridSpan w:val="4"/>
            <w:shd w:val="clear" w:color="auto" w:fill="auto"/>
          </w:tcPr>
          <w:p w14:paraId="3AA6AF2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223B94E" w14:textId="77777777" w:rsidTr="002D49A2">
        <w:trPr>
          <w:gridBefore w:val="1"/>
          <w:wBefore w:w="57" w:type="pct"/>
        </w:trPr>
        <w:tc>
          <w:tcPr>
            <w:tcW w:w="4943" w:type="pct"/>
            <w:gridSpan w:val="4"/>
            <w:shd w:val="clear" w:color="auto" w:fill="008000"/>
          </w:tcPr>
          <w:p w14:paraId="534D9396" w14:textId="7224B1E4" w:rsidR="00650259" w:rsidRPr="000939CB" w:rsidRDefault="00CD5E78" w:rsidP="0090596C">
            <w:pPr>
              <w:pStyle w:val="Heading1"/>
              <w:rPr>
                <w:sz w:val="24"/>
                <w:szCs w:val="24"/>
              </w:rPr>
            </w:pPr>
            <w:r w:rsidRPr="000939CB">
              <w:rPr>
                <w:sz w:val="24"/>
                <w:szCs w:val="24"/>
              </w:rPr>
              <w:t>Purpose of Grantee (Purposes for which the Grantee is organized to provide benefits to residents)</w:t>
            </w:r>
          </w:p>
        </w:tc>
      </w:tr>
      <w:tr w:rsidR="00650259" w:rsidRPr="00846B76" w14:paraId="353CD6C9" w14:textId="77777777" w:rsidTr="00CD5E78">
        <w:trPr>
          <w:gridBefore w:val="1"/>
          <w:wBefore w:w="57" w:type="pct"/>
        </w:trPr>
        <w:tc>
          <w:tcPr>
            <w:tcW w:w="1331" w:type="pct"/>
            <w:tcBorders>
              <w:bottom w:val="single" w:sz="4" w:space="0" w:color="auto"/>
            </w:tcBorders>
            <w:vAlign w:val="bottom"/>
          </w:tcPr>
          <w:p w14:paraId="0F88E10C" w14:textId="5D51459E" w:rsidR="00650259" w:rsidRPr="00846B76" w:rsidRDefault="00650259" w:rsidP="00F52451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112E389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D7E1F73" w14:textId="77777777" w:rsidTr="00CD5E78">
        <w:trPr>
          <w:gridBefore w:val="1"/>
          <w:wBefore w:w="57" w:type="pct"/>
        </w:trPr>
        <w:tc>
          <w:tcPr>
            <w:tcW w:w="13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08BB20" w14:textId="73DACD92" w:rsidR="00650259" w:rsidRPr="00846B76" w:rsidRDefault="00650259" w:rsidP="00F52451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FFC03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5F8D4FA" w14:textId="77777777" w:rsidTr="00CD5E78">
        <w:trPr>
          <w:gridBefore w:val="1"/>
          <w:wBefore w:w="57" w:type="pct"/>
        </w:trPr>
        <w:tc>
          <w:tcPr>
            <w:tcW w:w="13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896953" w14:textId="7F3EBF24" w:rsidR="00650259" w:rsidRDefault="00650259" w:rsidP="00F52451">
            <w:pPr>
              <w:pStyle w:val="NormalIndent"/>
            </w:pP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9A7A3C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0048D" w14:textId="5B382919" w:rsidR="00650259" w:rsidRDefault="00650259" w:rsidP="00F52451"/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CB43E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388FDA8" w14:textId="77777777" w:rsidTr="00CD5E78">
        <w:trPr>
          <w:gridBefore w:val="1"/>
          <w:wBefore w:w="57" w:type="pct"/>
          <w:trHeight w:val="54"/>
        </w:trPr>
        <w:tc>
          <w:tcPr>
            <w:tcW w:w="4943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583C11F0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2C819EA" w14:textId="77777777" w:rsidTr="002D49A2">
        <w:trPr>
          <w:gridBefore w:val="1"/>
          <w:wBefore w:w="57" w:type="pct"/>
        </w:trPr>
        <w:tc>
          <w:tcPr>
            <w:tcW w:w="4943" w:type="pct"/>
            <w:gridSpan w:val="4"/>
            <w:shd w:val="clear" w:color="auto" w:fill="008000"/>
          </w:tcPr>
          <w:p w14:paraId="0977C4DD" w14:textId="5373A1A1" w:rsidR="00650259" w:rsidRPr="000939CB" w:rsidRDefault="00CD5E78" w:rsidP="0090596C">
            <w:pPr>
              <w:pStyle w:val="Heading1"/>
              <w:rPr>
                <w:sz w:val="24"/>
                <w:szCs w:val="24"/>
              </w:rPr>
            </w:pPr>
            <w:bookmarkStart w:id="0" w:name="_Hlk521325947"/>
            <w:r w:rsidRPr="000939CB">
              <w:rPr>
                <w:sz w:val="24"/>
                <w:szCs w:val="24"/>
              </w:rPr>
              <w:t>Essential or Supportive Service Provided (Such as, needs of the poor, youth, seniors, those with disabilities, education, culture and arts, and health crisis)</w:t>
            </w:r>
          </w:p>
        </w:tc>
      </w:tr>
      <w:bookmarkEnd w:id="0"/>
      <w:tr w:rsidR="00CD5E78" w:rsidRPr="00846B76" w14:paraId="137EF6F5" w14:textId="77777777" w:rsidTr="00CD5E78">
        <w:trPr>
          <w:gridBefore w:val="1"/>
          <w:wBefore w:w="57" w:type="pct"/>
        </w:trPr>
        <w:tc>
          <w:tcPr>
            <w:tcW w:w="1331" w:type="pct"/>
            <w:tcBorders>
              <w:bottom w:val="single" w:sz="4" w:space="0" w:color="auto"/>
            </w:tcBorders>
            <w:vAlign w:val="bottom"/>
          </w:tcPr>
          <w:p w14:paraId="619718B9" w14:textId="2C8A9BC3" w:rsidR="00CD5E78" w:rsidRPr="00F52451" w:rsidRDefault="00CD5E78" w:rsidP="00CD5E78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7C9C4E90" w14:textId="77777777" w:rsidR="00CD5E78" w:rsidRPr="00846B76" w:rsidRDefault="00CD5E78" w:rsidP="00CD5E78">
            <w:pPr>
              <w:spacing w:before="120"/>
            </w:pPr>
          </w:p>
        </w:tc>
      </w:tr>
      <w:tr w:rsidR="00CD5E78" w:rsidRPr="00846B76" w14:paraId="6B6D5BBA" w14:textId="77777777" w:rsidTr="00CD5E78">
        <w:trPr>
          <w:gridBefore w:val="1"/>
          <w:wBefore w:w="57" w:type="pct"/>
        </w:trPr>
        <w:tc>
          <w:tcPr>
            <w:tcW w:w="13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4C63C" w14:textId="5C8662E0" w:rsidR="00CD5E78" w:rsidRPr="00F52451" w:rsidRDefault="00CD5E78" w:rsidP="00CD5E78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C5AC3C" w14:textId="77777777" w:rsidR="00CD5E78" w:rsidRPr="00846B76" w:rsidRDefault="00CD5E78" w:rsidP="00CD5E78">
            <w:pPr>
              <w:spacing w:before="120"/>
            </w:pPr>
          </w:p>
        </w:tc>
      </w:tr>
      <w:tr w:rsidR="00CD5E78" w:rsidRPr="00846B76" w14:paraId="6884FCAC" w14:textId="77777777" w:rsidTr="00CD5E78">
        <w:trPr>
          <w:gridBefore w:val="1"/>
          <w:wBefore w:w="57" w:type="pct"/>
        </w:trPr>
        <w:tc>
          <w:tcPr>
            <w:tcW w:w="13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64D7EB" w14:textId="2A8C1FD1" w:rsidR="00CD5E78" w:rsidRPr="00F52451" w:rsidRDefault="00CD5E78" w:rsidP="00CD5E78">
            <w:pPr>
              <w:pStyle w:val="NormalIndent"/>
            </w:pP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BC3B33" w14:textId="77777777" w:rsidR="00CD5E78" w:rsidRPr="00846B76" w:rsidRDefault="00CD5E78" w:rsidP="00CD5E78">
            <w:pPr>
              <w:spacing w:before="120"/>
            </w:pP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37CB6C" w14:textId="004C173F" w:rsidR="00CD5E78" w:rsidRPr="00F52451" w:rsidRDefault="00CD5E78" w:rsidP="00CD5E78"/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83DB69" w14:textId="77777777" w:rsidR="00CD5E78" w:rsidRPr="00846B76" w:rsidRDefault="00CD5E78" w:rsidP="00CD5E78">
            <w:pPr>
              <w:spacing w:before="120"/>
            </w:pPr>
          </w:p>
        </w:tc>
      </w:tr>
      <w:tr w:rsidR="00CD5E78" w:rsidRPr="0090596C" w14:paraId="01FD86F9" w14:textId="77777777" w:rsidTr="002D49A2">
        <w:tc>
          <w:tcPr>
            <w:tcW w:w="5000" w:type="pct"/>
            <w:gridSpan w:val="5"/>
            <w:shd w:val="clear" w:color="auto" w:fill="008000"/>
          </w:tcPr>
          <w:p w14:paraId="15FC0FF9" w14:textId="2991847A" w:rsidR="00CD5E78" w:rsidRPr="000939CB" w:rsidRDefault="00CD5E78" w:rsidP="000C7A23">
            <w:pPr>
              <w:pStyle w:val="Heading1"/>
              <w:rPr>
                <w:sz w:val="24"/>
                <w:szCs w:val="24"/>
              </w:rPr>
            </w:pPr>
            <w:r w:rsidRPr="000939CB">
              <w:rPr>
                <w:sz w:val="24"/>
                <w:szCs w:val="24"/>
              </w:rPr>
              <w:t>Governing Board Members (Must serve without compensation and have no conflict of interest between their regular occupations and the services provided)</w:t>
            </w:r>
          </w:p>
        </w:tc>
      </w:tr>
      <w:tr w:rsidR="00CD5E78" w:rsidRPr="00846B76" w14:paraId="3AE1D525" w14:textId="77777777" w:rsidTr="00CD5E78">
        <w:tc>
          <w:tcPr>
            <w:tcW w:w="1388" w:type="pct"/>
            <w:gridSpan w:val="2"/>
            <w:tcBorders>
              <w:bottom w:val="single" w:sz="4" w:space="0" w:color="auto"/>
            </w:tcBorders>
            <w:vAlign w:val="bottom"/>
          </w:tcPr>
          <w:p w14:paraId="13A1E748" w14:textId="77777777" w:rsidR="00CD5E78" w:rsidRPr="00F52451" w:rsidRDefault="00CD5E78" w:rsidP="000C7A23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45326F3A" w14:textId="77777777" w:rsidR="00CD5E78" w:rsidRPr="00846B76" w:rsidRDefault="00CD5E78" w:rsidP="000C7A23">
            <w:pPr>
              <w:spacing w:before="120"/>
            </w:pPr>
          </w:p>
        </w:tc>
      </w:tr>
      <w:tr w:rsidR="003155BA" w:rsidRPr="00846B76" w14:paraId="11ECAD86" w14:textId="77777777" w:rsidTr="00CD5E78">
        <w:tc>
          <w:tcPr>
            <w:tcW w:w="13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A405B9" w14:textId="77777777" w:rsidR="003155BA" w:rsidRPr="00F52451" w:rsidRDefault="003155BA" w:rsidP="000C7A23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7C4194" w14:textId="77777777" w:rsidR="003155BA" w:rsidRPr="00846B76" w:rsidRDefault="003155BA" w:rsidP="000C7A23">
            <w:pPr>
              <w:spacing w:before="120"/>
            </w:pPr>
          </w:p>
        </w:tc>
      </w:tr>
      <w:tr w:rsidR="00CD5E78" w:rsidRPr="00846B76" w14:paraId="431EF16D" w14:textId="77777777" w:rsidTr="00CD5E78">
        <w:tc>
          <w:tcPr>
            <w:tcW w:w="13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BAB474" w14:textId="77777777" w:rsidR="00CD5E78" w:rsidRPr="00F52451" w:rsidRDefault="00CD5E78" w:rsidP="000C7A23">
            <w:pPr>
              <w:pStyle w:val="NormalIndent"/>
            </w:pPr>
          </w:p>
        </w:tc>
        <w:tc>
          <w:tcPr>
            <w:tcW w:w="361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A9689C" w14:textId="77777777" w:rsidR="00CD5E78" w:rsidRPr="00846B76" w:rsidRDefault="00CD5E78" w:rsidP="000C7A23">
            <w:pPr>
              <w:spacing w:before="120"/>
            </w:pPr>
          </w:p>
        </w:tc>
      </w:tr>
      <w:tr w:rsidR="00CD5E78" w:rsidRPr="00846B76" w14:paraId="43DFE59D" w14:textId="77777777" w:rsidTr="00CD5E78">
        <w:tc>
          <w:tcPr>
            <w:tcW w:w="13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20CAC0" w14:textId="77777777" w:rsidR="00CD5E78" w:rsidRPr="00F52451" w:rsidRDefault="00CD5E78" w:rsidP="000C7A23">
            <w:pPr>
              <w:pStyle w:val="NormalIndent"/>
            </w:pP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EEDA9" w14:textId="77777777" w:rsidR="00CD5E78" w:rsidRPr="00846B76" w:rsidRDefault="00CD5E78" w:rsidP="000C7A23">
            <w:pPr>
              <w:spacing w:before="120"/>
            </w:pP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C031EE" w14:textId="77777777" w:rsidR="00CD5E78" w:rsidRPr="00F52451" w:rsidRDefault="00CD5E78" w:rsidP="000C7A23"/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484084" w14:textId="77777777" w:rsidR="00CD5E78" w:rsidRPr="00846B76" w:rsidRDefault="00CD5E78" w:rsidP="000C7A23">
            <w:pPr>
              <w:spacing w:before="120"/>
            </w:pPr>
          </w:p>
        </w:tc>
      </w:tr>
      <w:tr w:rsidR="000939CB" w:rsidRPr="000939CB" w14:paraId="38A753E3" w14:textId="77777777" w:rsidTr="002D49A2">
        <w:tc>
          <w:tcPr>
            <w:tcW w:w="5000" w:type="pct"/>
            <w:gridSpan w:val="5"/>
            <w:shd w:val="clear" w:color="auto" w:fill="008000"/>
          </w:tcPr>
          <w:p w14:paraId="5CB8CD42" w14:textId="087A3420" w:rsidR="000939CB" w:rsidRPr="000939CB" w:rsidRDefault="00BF726C" w:rsidP="000C7A23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this agency been granted prior funding this year</w:t>
            </w:r>
            <w:r w:rsidR="00A11763">
              <w:rPr>
                <w:sz w:val="24"/>
                <w:szCs w:val="24"/>
              </w:rPr>
              <w:t>?</w:t>
            </w:r>
          </w:p>
        </w:tc>
      </w:tr>
    </w:tbl>
    <w:p w14:paraId="5DF199E3" w14:textId="7DE1C144" w:rsidR="00CE6104" w:rsidRDefault="00CD5E78" w:rsidP="000939CB">
      <w:pPr>
        <w:spacing w:after="0"/>
        <w:jc w:val="center"/>
      </w:pPr>
      <w:r>
        <w:t>Circle YES or NO</w:t>
      </w:r>
    </w:p>
    <w:p w14:paraId="099FF234" w14:textId="77777777" w:rsidR="000939CB" w:rsidRDefault="000939CB" w:rsidP="000939CB">
      <w:pPr>
        <w:spacing w:after="0"/>
        <w:jc w:val="center"/>
      </w:pPr>
    </w:p>
    <w:p w14:paraId="30A4B71F" w14:textId="06C06C5F" w:rsidR="000939CB" w:rsidRDefault="000939CB" w:rsidP="000939CB">
      <w:pPr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14:paraId="3A52BA9D" w14:textId="13016C9A" w:rsidR="000939CB" w:rsidRDefault="000939CB" w:rsidP="000939CB">
      <w:pPr>
        <w:spacing w:after="0"/>
        <w:ind w:left="3600" w:firstLine="720"/>
      </w:pPr>
      <w:r>
        <w:t xml:space="preserve">       City Commission</w:t>
      </w:r>
      <w:r w:rsidR="00BF726C">
        <w:t>er</w:t>
      </w:r>
      <w:r>
        <w:t xml:space="preserve"> Signature</w:t>
      </w:r>
    </w:p>
    <w:p w14:paraId="7D8379BB" w14:textId="6AEAA2F2" w:rsidR="000939CB" w:rsidRPr="0090596C" w:rsidRDefault="000939CB" w:rsidP="000939CB">
      <w:pPr>
        <w:spacing w:after="0"/>
        <w:ind w:left="4320"/>
        <w:rPr>
          <w:sz w:val="12"/>
          <w:szCs w:val="16"/>
        </w:rPr>
      </w:pPr>
      <w:r>
        <w:t xml:space="preserve">       Date:  _________________________</w:t>
      </w:r>
    </w:p>
    <w:sectPr w:rsidR="000939CB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0A143" w14:textId="77777777" w:rsidR="00871043" w:rsidRDefault="00871043" w:rsidP="00650259">
      <w:pPr>
        <w:spacing w:after="0" w:line="240" w:lineRule="auto"/>
      </w:pPr>
      <w:r>
        <w:separator/>
      </w:r>
    </w:p>
  </w:endnote>
  <w:endnote w:type="continuationSeparator" w:id="0">
    <w:p w14:paraId="7FF57F55" w14:textId="77777777" w:rsidR="00871043" w:rsidRDefault="0087104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2147F9-D87A-4C7F-B46A-B38F28CE866B}"/>
    <w:embedBold r:id="rId2" w:fontKey="{B5B5DB94-121F-4CD9-B9A8-96E5CBF395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93BDFE-61D1-48D5-8102-5C48F7E672AE}"/>
    <w:embedBold r:id="rId4" w:fontKey="{4F90447B-C468-4306-A598-E31A47153295}"/>
    <w:embedItalic r:id="rId5" w:fontKey="{FAEDFC5E-3766-48B0-AF97-7799B007D93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6BFB36B-6441-47C5-AC40-5C333FEE67C2}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AF2C2C2" w14:textId="77777777" w:rsidTr="00C4167A">
      <w:tc>
        <w:tcPr>
          <w:tcW w:w="4675" w:type="dxa"/>
          <w:vAlign w:val="center"/>
        </w:tcPr>
        <w:p w14:paraId="6B786AED" w14:textId="6D7D617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5AAF7D8" w14:textId="7E1238F9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E26432D" w14:textId="7E4F41A7" w:rsidR="0090596C" w:rsidRPr="00CD5E78" w:rsidRDefault="00CD5E78" w:rsidP="00CD5E78">
    <w:pPr>
      <w:pStyle w:val="NoSpacing"/>
      <w:jc w:val="center"/>
      <w:rPr>
        <w:sz w:val="28"/>
      </w:rPr>
    </w:pPr>
    <w:r w:rsidRPr="00CD5E78">
      <w:rPr>
        <w:sz w:val="28"/>
      </w:rPr>
      <w:t xml:space="preserve">Turn document </w:t>
    </w:r>
    <w:r w:rsidR="000939CB">
      <w:rPr>
        <w:sz w:val="28"/>
      </w:rPr>
      <w:t>in</w:t>
    </w:r>
    <w:r w:rsidRPr="00CD5E78">
      <w:rPr>
        <w:sz w:val="28"/>
      </w:rPr>
      <w:t>to Finance upon completion and prior to City Commission meeting.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B4FB5" w14:textId="77777777" w:rsidR="00871043" w:rsidRDefault="00871043" w:rsidP="00650259">
      <w:pPr>
        <w:spacing w:after="0" w:line="240" w:lineRule="auto"/>
      </w:pPr>
      <w:r>
        <w:separator/>
      </w:r>
    </w:p>
  </w:footnote>
  <w:footnote w:type="continuationSeparator" w:id="0">
    <w:p w14:paraId="78885219" w14:textId="77777777" w:rsidR="00871043" w:rsidRDefault="0087104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1448" w:type="dxa"/>
      <w:tblLook w:val="04A0" w:firstRow="1" w:lastRow="0" w:firstColumn="1" w:lastColumn="0" w:noHBand="0" w:noVBand="1"/>
    </w:tblPr>
    <w:tblGrid>
      <w:gridCol w:w="4871"/>
      <w:gridCol w:w="4489"/>
    </w:tblGrid>
    <w:tr w:rsidR="0090596C" w14:paraId="5FE41393" w14:textId="77777777" w:rsidTr="007A0687">
      <w:trPr>
        <w:trHeight w:val="990"/>
      </w:trPr>
      <w:tc>
        <w:tcPr>
          <w:tcW w:w="5760" w:type="dxa"/>
          <w:vAlign w:val="center"/>
        </w:tcPr>
        <w:p w14:paraId="66068432" w14:textId="39D5EB8C" w:rsidR="0090596C" w:rsidRDefault="0090596C" w:rsidP="0090596C">
          <w:pPr>
            <w:pStyle w:val="Header"/>
            <w:ind w:left="-108"/>
          </w:pPr>
          <w:bookmarkStart w:id="1" w:name="_Hlk521325785"/>
        </w:p>
      </w:tc>
      <w:tc>
        <w:tcPr>
          <w:tcW w:w="5304" w:type="dxa"/>
          <w:vAlign w:val="center"/>
        </w:tcPr>
        <w:p w14:paraId="230A5ED0" w14:textId="1F951B39" w:rsidR="0090596C" w:rsidRPr="0090596C" w:rsidRDefault="0090596C" w:rsidP="0090596C">
          <w:pPr>
            <w:pStyle w:val="Header"/>
          </w:pPr>
        </w:p>
      </w:tc>
    </w:tr>
  </w:tbl>
  <w:bookmarkEnd w:id="1"/>
  <w:p w14:paraId="4BCFC937" w14:textId="5EBA289C" w:rsidR="00650259" w:rsidRPr="0090596C" w:rsidRDefault="007A0687" w:rsidP="007A0687">
    <w:pPr>
      <w:pStyle w:val="NoSpacing"/>
      <w:spacing w:after="0"/>
      <w:rPr>
        <w:sz w:val="20"/>
      </w:rPr>
    </w:pPr>
    <w:r>
      <w:rPr>
        <w:rFonts w:ascii="BernhardMod BT" w:hAnsi="BernhardMod BT"/>
        <w:b/>
        <w:bCs/>
        <w:noProof/>
        <w:spacing w:val="20"/>
        <w:sz w:val="40"/>
        <w:szCs w:val="76"/>
      </w:rPr>
      <w:drawing>
        <wp:anchor distT="0" distB="0" distL="114300" distR="114300" simplePos="0" relativeHeight="251658240" behindDoc="1" locked="0" layoutInCell="1" allowOverlap="1" wp14:anchorId="687EA3A4" wp14:editId="7385281C">
          <wp:simplePos x="0" y="0"/>
          <wp:positionH relativeFrom="column">
            <wp:posOffset>1441450</wp:posOffset>
          </wp:positionH>
          <wp:positionV relativeFrom="paragraph">
            <wp:posOffset>-787400</wp:posOffset>
          </wp:positionV>
          <wp:extent cx="2438400" cy="769620"/>
          <wp:effectExtent l="0" t="0" r="0" b="0"/>
          <wp:wrapNone/>
          <wp:docPr id="3" name="Picture 3" descr="City Log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ty Logo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29538621">
    <w:abstractNumId w:val="11"/>
  </w:num>
  <w:num w:numId="2" w16cid:durableId="856042854">
    <w:abstractNumId w:val="7"/>
  </w:num>
  <w:num w:numId="3" w16cid:durableId="683170832">
    <w:abstractNumId w:val="15"/>
  </w:num>
  <w:num w:numId="4" w16cid:durableId="306712007">
    <w:abstractNumId w:val="12"/>
  </w:num>
  <w:num w:numId="5" w16cid:durableId="387187471">
    <w:abstractNumId w:val="13"/>
  </w:num>
  <w:num w:numId="6" w16cid:durableId="1046950151">
    <w:abstractNumId w:val="19"/>
  </w:num>
  <w:num w:numId="7" w16cid:durableId="62609386">
    <w:abstractNumId w:val="6"/>
  </w:num>
  <w:num w:numId="8" w16cid:durableId="2060936721">
    <w:abstractNumId w:val="10"/>
  </w:num>
  <w:num w:numId="9" w16cid:durableId="1805850638">
    <w:abstractNumId w:val="17"/>
  </w:num>
  <w:num w:numId="10" w16cid:durableId="590546780">
    <w:abstractNumId w:val="1"/>
  </w:num>
  <w:num w:numId="11" w16cid:durableId="1810173422">
    <w:abstractNumId w:val="5"/>
  </w:num>
  <w:num w:numId="12" w16cid:durableId="809320077">
    <w:abstractNumId w:val="0"/>
  </w:num>
  <w:num w:numId="13" w16cid:durableId="815683912">
    <w:abstractNumId w:val="2"/>
  </w:num>
  <w:num w:numId="14" w16cid:durableId="1682002540">
    <w:abstractNumId w:val="9"/>
  </w:num>
  <w:num w:numId="15" w16cid:durableId="1318995640">
    <w:abstractNumId w:val="8"/>
  </w:num>
  <w:num w:numId="16" w16cid:durableId="1515218507">
    <w:abstractNumId w:val="16"/>
  </w:num>
  <w:num w:numId="17" w16cid:durableId="724068768">
    <w:abstractNumId w:val="3"/>
  </w:num>
  <w:num w:numId="18" w16cid:durableId="431513374">
    <w:abstractNumId w:val="21"/>
  </w:num>
  <w:num w:numId="19" w16cid:durableId="1873640955">
    <w:abstractNumId w:val="18"/>
  </w:num>
  <w:num w:numId="20" w16cid:durableId="976186777">
    <w:abstractNumId w:val="14"/>
  </w:num>
  <w:num w:numId="21" w16cid:durableId="359941295">
    <w:abstractNumId w:val="20"/>
  </w:num>
  <w:num w:numId="22" w16cid:durableId="110823476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E78"/>
    <w:rsid w:val="000456E1"/>
    <w:rsid w:val="00052382"/>
    <w:rsid w:val="0006568A"/>
    <w:rsid w:val="00076F0F"/>
    <w:rsid w:val="00084253"/>
    <w:rsid w:val="000939CB"/>
    <w:rsid w:val="000D1F49"/>
    <w:rsid w:val="001727CA"/>
    <w:rsid w:val="00180EEF"/>
    <w:rsid w:val="00230F28"/>
    <w:rsid w:val="002928D0"/>
    <w:rsid w:val="002B1654"/>
    <w:rsid w:val="002C56E6"/>
    <w:rsid w:val="002D49A2"/>
    <w:rsid w:val="003155BA"/>
    <w:rsid w:val="0035103E"/>
    <w:rsid w:val="00361E11"/>
    <w:rsid w:val="003B4034"/>
    <w:rsid w:val="003B4744"/>
    <w:rsid w:val="003F0847"/>
    <w:rsid w:val="0040090B"/>
    <w:rsid w:val="004162AE"/>
    <w:rsid w:val="0046302A"/>
    <w:rsid w:val="00487D2D"/>
    <w:rsid w:val="004D5D62"/>
    <w:rsid w:val="005112D0"/>
    <w:rsid w:val="00577E06"/>
    <w:rsid w:val="00590C78"/>
    <w:rsid w:val="005A3BF7"/>
    <w:rsid w:val="005B5645"/>
    <w:rsid w:val="005F2035"/>
    <w:rsid w:val="005F7990"/>
    <w:rsid w:val="0063739C"/>
    <w:rsid w:val="00650259"/>
    <w:rsid w:val="00666A9E"/>
    <w:rsid w:val="00770F25"/>
    <w:rsid w:val="007A0687"/>
    <w:rsid w:val="007A35A8"/>
    <w:rsid w:val="007A745B"/>
    <w:rsid w:val="007B0A85"/>
    <w:rsid w:val="007C6A52"/>
    <w:rsid w:val="007F7B5D"/>
    <w:rsid w:val="0082043E"/>
    <w:rsid w:val="00836129"/>
    <w:rsid w:val="00871043"/>
    <w:rsid w:val="008B21B1"/>
    <w:rsid w:val="008E203A"/>
    <w:rsid w:val="0090596C"/>
    <w:rsid w:val="0091229C"/>
    <w:rsid w:val="00940E73"/>
    <w:rsid w:val="0098597D"/>
    <w:rsid w:val="009F619A"/>
    <w:rsid w:val="009F6DDE"/>
    <w:rsid w:val="00A11763"/>
    <w:rsid w:val="00A370A8"/>
    <w:rsid w:val="00AA3DCC"/>
    <w:rsid w:val="00B115AB"/>
    <w:rsid w:val="00BD42D0"/>
    <w:rsid w:val="00BD4753"/>
    <w:rsid w:val="00BD5CB1"/>
    <w:rsid w:val="00BE62EE"/>
    <w:rsid w:val="00BF726C"/>
    <w:rsid w:val="00C003BA"/>
    <w:rsid w:val="00C211B6"/>
    <w:rsid w:val="00C46878"/>
    <w:rsid w:val="00CA24DB"/>
    <w:rsid w:val="00CB4A51"/>
    <w:rsid w:val="00CD4532"/>
    <w:rsid w:val="00CD47B0"/>
    <w:rsid w:val="00CD5E78"/>
    <w:rsid w:val="00CD70CE"/>
    <w:rsid w:val="00CE6104"/>
    <w:rsid w:val="00CE7918"/>
    <w:rsid w:val="00D16163"/>
    <w:rsid w:val="00DB3FAD"/>
    <w:rsid w:val="00DC2E6B"/>
    <w:rsid w:val="00E11BAE"/>
    <w:rsid w:val="00E139C4"/>
    <w:rsid w:val="00E61C09"/>
    <w:rsid w:val="00E677FE"/>
    <w:rsid w:val="00EB3B58"/>
    <w:rsid w:val="00EC7359"/>
    <w:rsid w:val="00EE3054"/>
    <w:rsid w:val="00F00606"/>
    <w:rsid w:val="00F01256"/>
    <w:rsid w:val="00F11F19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FB855"/>
  <w15:chartTrackingRefBased/>
  <w15:docId w15:val="{B1620F29-4130-457A-8478-5D6FD4C4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sayC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5E2B51AFAA4209A05378A41DD9D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2613-F2A3-4ACE-BA45-57FD8743CF43}"/>
      </w:docPartPr>
      <w:docPartBody>
        <w:p w:rsidR="00F55F47" w:rsidRDefault="00F55F47">
          <w:pPr>
            <w:pStyle w:val="105E2B51AFAA4209A05378A41DD9D38C"/>
          </w:pPr>
          <w:r w:rsidRPr="0090596C">
            <w:t>Address</w:t>
          </w:r>
        </w:p>
      </w:docPartBody>
    </w:docPart>
    <w:docPart>
      <w:docPartPr>
        <w:name w:val="879C1CF8A74048CDAFAA7FCACCB00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A77A9-502B-43B5-88F4-355DEFFB32AE}"/>
      </w:docPartPr>
      <w:docPartBody>
        <w:p w:rsidR="00F55F47" w:rsidRDefault="00F55F47">
          <w:pPr>
            <w:pStyle w:val="879C1CF8A74048CDAFAA7FCACCB00B02"/>
          </w:pPr>
          <w:r w:rsidRPr="0090596C">
            <w:t>City/State/Zip</w:t>
          </w:r>
        </w:p>
      </w:docPartBody>
    </w:docPart>
    <w:docPart>
      <w:docPartPr>
        <w:name w:val="89AC3600C5AA431BB96D29712334B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F6391-1BDE-4E8A-98FD-B808E7C2DEAE}"/>
      </w:docPartPr>
      <w:docPartBody>
        <w:p w:rsidR="00F55F47" w:rsidRDefault="00F55F47">
          <w:pPr>
            <w:pStyle w:val="89AC3600C5AA431BB96D29712334B041"/>
          </w:pPr>
          <w:r w:rsidRPr="0090596C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67A"/>
    <w:rsid w:val="00180EEF"/>
    <w:rsid w:val="002B1654"/>
    <w:rsid w:val="0032667A"/>
    <w:rsid w:val="003B4034"/>
    <w:rsid w:val="004C4377"/>
    <w:rsid w:val="007A745B"/>
    <w:rsid w:val="00844442"/>
    <w:rsid w:val="00E11BAE"/>
    <w:rsid w:val="00EC16E6"/>
    <w:rsid w:val="00F5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5E2B51AFAA4209A05378A41DD9D38C">
    <w:name w:val="105E2B51AFAA4209A05378A41DD9D38C"/>
  </w:style>
  <w:style w:type="paragraph" w:customStyle="1" w:styleId="879C1CF8A74048CDAFAA7FCACCB00B02">
    <w:name w:val="879C1CF8A74048CDAFAA7FCACCB00B02"/>
  </w:style>
  <w:style w:type="paragraph" w:customStyle="1" w:styleId="89AC3600C5AA431BB96D29712334B041">
    <w:name w:val="89AC3600C5AA431BB96D29712334B04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AD61B36-82C4-44F6-8ACB-133465BECD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Lindsay, Cynthia</dc:creator>
  <cp:keywords/>
  <dc:description/>
  <cp:lastModifiedBy>Lindsay, Cynthia</cp:lastModifiedBy>
  <cp:revision>3</cp:revision>
  <cp:lastPrinted>2025-04-30T14:05:00Z</cp:lastPrinted>
  <dcterms:created xsi:type="dcterms:W3CDTF">2025-04-30T14:17:00Z</dcterms:created>
  <dcterms:modified xsi:type="dcterms:W3CDTF">2025-04-30T14:17:00Z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2025-04-29T16:26:14Z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c684d3b7-9e10-422e-b4c1-91600ceb866d</vt:lpwstr>
  </property>
  <property fmtid="{D5CDD505-2E9C-101B-9397-08002B2CF9AE}" pid="8" name="MSIP_Label_defa4170-0d19-0005-0004-bc88714345d2_ActionId">
    <vt:lpwstr>df7ee2fa-a244-4c2f-8575-e1c3b45a9728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